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79D" w:rsidRDefault="00053C42"/>
    <w:p w:rsidR="00E43299" w:rsidRDefault="00E43299"/>
    <w:p w:rsidR="00053C42" w:rsidRDefault="00053C42"/>
    <w:p w:rsidR="00053C42" w:rsidRPr="00053C42" w:rsidRDefault="00053C42" w:rsidP="00053C42"/>
    <w:p w:rsidR="00053C42" w:rsidRPr="00053C42" w:rsidRDefault="00053C42" w:rsidP="00053C42"/>
    <w:p w:rsidR="00053C42" w:rsidRPr="00053C42" w:rsidRDefault="00053C42" w:rsidP="00053C42"/>
    <w:p w:rsidR="00053C42" w:rsidRPr="00053C42" w:rsidRDefault="00053C42" w:rsidP="00053C42"/>
    <w:p w:rsidR="00053C42" w:rsidRPr="00053C42" w:rsidRDefault="00053C42" w:rsidP="00053C42"/>
    <w:p w:rsidR="00053C42" w:rsidRPr="00053C42" w:rsidRDefault="00053C42" w:rsidP="00053C42"/>
    <w:p w:rsidR="00053C42" w:rsidRPr="00053C42" w:rsidRDefault="00053C42" w:rsidP="00053C42"/>
    <w:p w:rsidR="00053C42" w:rsidRPr="00053C42" w:rsidRDefault="00053C42" w:rsidP="00053C42">
      <w:pPr>
        <w:jc w:val="center"/>
      </w:pPr>
    </w:p>
    <w:p w:rsidR="00053C42" w:rsidRPr="00053C42" w:rsidRDefault="00053C42" w:rsidP="00053C42">
      <w:pPr>
        <w:jc w:val="center"/>
      </w:pPr>
      <w:bookmarkStart w:id="0" w:name="_GoBack"/>
      <w:bookmarkEnd w:id="0"/>
    </w:p>
    <w:p w:rsidR="00053C42" w:rsidRDefault="00053C42" w:rsidP="00053C42">
      <w:pPr>
        <w:jc w:val="center"/>
      </w:pPr>
    </w:p>
    <w:p w:rsidR="00053C42" w:rsidRDefault="00053C42" w:rsidP="00053C42">
      <w:pPr>
        <w:pStyle w:val="BodyTextIndent"/>
      </w:pPr>
      <w:r w:rsidRPr="00053C42">
        <w:t>"I cry out to God Most High, to God, who fulfills his purpose for me. He sends from heaven and saves me, rebuking those who hotly pursue me; God sends his love and his faithfulness."</w:t>
      </w:r>
    </w:p>
    <w:p w:rsidR="00053C42" w:rsidRPr="00053C42" w:rsidRDefault="00053C42" w:rsidP="00053C42">
      <w:pPr>
        <w:pStyle w:val="Heading1"/>
      </w:pPr>
      <w:r w:rsidRPr="00053C42">
        <w:t>Psalm 57: 2-3</w:t>
      </w:r>
    </w:p>
    <w:p w:rsidR="00E43299" w:rsidRPr="00053C42" w:rsidRDefault="00E43299" w:rsidP="00053C42">
      <w:pPr>
        <w:jc w:val="center"/>
      </w:pPr>
    </w:p>
    <w:sectPr w:rsidR="00E43299" w:rsidRPr="00053C42" w:rsidSect="00E4329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C42"/>
    <w:rsid w:val="000133A6"/>
    <w:rsid w:val="00027E64"/>
    <w:rsid w:val="00053C42"/>
    <w:rsid w:val="000A2515"/>
    <w:rsid w:val="000A7764"/>
    <w:rsid w:val="000D36A1"/>
    <w:rsid w:val="000E4E2D"/>
    <w:rsid w:val="000E7B9D"/>
    <w:rsid w:val="00103B2A"/>
    <w:rsid w:val="00155C82"/>
    <w:rsid w:val="001A3FDD"/>
    <w:rsid w:val="001F28D1"/>
    <w:rsid w:val="00210F64"/>
    <w:rsid w:val="002174C9"/>
    <w:rsid w:val="00234484"/>
    <w:rsid w:val="00255CEE"/>
    <w:rsid w:val="002811B8"/>
    <w:rsid w:val="003A4E69"/>
    <w:rsid w:val="003D112C"/>
    <w:rsid w:val="003E257C"/>
    <w:rsid w:val="003F1563"/>
    <w:rsid w:val="00442461"/>
    <w:rsid w:val="00445992"/>
    <w:rsid w:val="0045205F"/>
    <w:rsid w:val="00475242"/>
    <w:rsid w:val="004856F8"/>
    <w:rsid w:val="0048734A"/>
    <w:rsid w:val="00494AF1"/>
    <w:rsid w:val="00494C4C"/>
    <w:rsid w:val="004E3A65"/>
    <w:rsid w:val="00522F93"/>
    <w:rsid w:val="00523F60"/>
    <w:rsid w:val="00592B25"/>
    <w:rsid w:val="00643431"/>
    <w:rsid w:val="006571C1"/>
    <w:rsid w:val="00675099"/>
    <w:rsid w:val="00681E18"/>
    <w:rsid w:val="00683C83"/>
    <w:rsid w:val="006B77A4"/>
    <w:rsid w:val="006F3985"/>
    <w:rsid w:val="0070308B"/>
    <w:rsid w:val="007626E8"/>
    <w:rsid w:val="00767A1D"/>
    <w:rsid w:val="00777E5F"/>
    <w:rsid w:val="00783D8E"/>
    <w:rsid w:val="00790AC9"/>
    <w:rsid w:val="007B1C1E"/>
    <w:rsid w:val="007B3EA1"/>
    <w:rsid w:val="007D0B02"/>
    <w:rsid w:val="00820780"/>
    <w:rsid w:val="00833FCB"/>
    <w:rsid w:val="00873391"/>
    <w:rsid w:val="00885795"/>
    <w:rsid w:val="008B62AF"/>
    <w:rsid w:val="008D522D"/>
    <w:rsid w:val="008F38F2"/>
    <w:rsid w:val="00903015"/>
    <w:rsid w:val="0092439B"/>
    <w:rsid w:val="00952F0B"/>
    <w:rsid w:val="009B48B5"/>
    <w:rsid w:val="00A007C8"/>
    <w:rsid w:val="00A10F7C"/>
    <w:rsid w:val="00A321C9"/>
    <w:rsid w:val="00A73AC6"/>
    <w:rsid w:val="00A967AC"/>
    <w:rsid w:val="00A96CE1"/>
    <w:rsid w:val="00A97767"/>
    <w:rsid w:val="00AA7BCF"/>
    <w:rsid w:val="00AB73B0"/>
    <w:rsid w:val="00AD1BCA"/>
    <w:rsid w:val="00AE78B9"/>
    <w:rsid w:val="00B35A2F"/>
    <w:rsid w:val="00B36026"/>
    <w:rsid w:val="00B852BC"/>
    <w:rsid w:val="00BD34FC"/>
    <w:rsid w:val="00BD53AC"/>
    <w:rsid w:val="00BD707F"/>
    <w:rsid w:val="00BF3FBA"/>
    <w:rsid w:val="00C43034"/>
    <w:rsid w:val="00C536BB"/>
    <w:rsid w:val="00CA75F8"/>
    <w:rsid w:val="00CB0505"/>
    <w:rsid w:val="00D04F5E"/>
    <w:rsid w:val="00D21C64"/>
    <w:rsid w:val="00D30B20"/>
    <w:rsid w:val="00D65C12"/>
    <w:rsid w:val="00DC7142"/>
    <w:rsid w:val="00E04547"/>
    <w:rsid w:val="00E05CBC"/>
    <w:rsid w:val="00E2590D"/>
    <w:rsid w:val="00E35CE5"/>
    <w:rsid w:val="00E400E6"/>
    <w:rsid w:val="00E43299"/>
    <w:rsid w:val="00E6775E"/>
    <w:rsid w:val="00E73C2D"/>
    <w:rsid w:val="00E77F45"/>
    <w:rsid w:val="00E8537D"/>
    <w:rsid w:val="00ED7D87"/>
    <w:rsid w:val="00EE53EF"/>
    <w:rsid w:val="00F765BB"/>
    <w:rsid w:val="00FA284A"/>
    <w:rsid w:val="00FE2652"/>
    <w:rsid w:val="00FF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E1FCCD-5094-4034-BAC0-2965D3B85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3C42"/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3C42"/>
    <w:pPr>
      <w:keepNext/>
      <w:ind w:left="900"/>
      <w:jc w:val="center"/>
      <w:outlineLvl w:val="0"/>
    </w:pPr>
    <w:rPr>
      <w:rFonts w:ascii="Arial" w:eastAsia="Times New Roman" w:hAnsi="Arial" w:cs="Arial"/>
      <w:color w:val="000000"/>
      <w:sz w:val="52"/>
      <w:szCs w:val="5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unhideWhenUsed/>
    <w:rsid w:val="00053C42"/>
    <w:pPr>
      <w:ind w:left="900"/>
      <w:jc w:val="center"/>
    </w:pPr>
    <w:rPr>
      <w:rFonts w:ascii="Arial" w:eastAsia="Times New Roman" w:hAnsi="Arial" w:cs="Arial"/>
      <w:i/>
      <w:iCs/>
      <w:color w:val="000000"/>
      <w:sz w:val="72"/>
      <w:szCs w:val="7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53C42"/>
    <w:rPr>
      <w:rFonts w:ascii="Arial" w:eastAsia="Times New Roman" w:hAnsi="Arial" w:cs="Arial"/>
      <w:i/>
      <w:iCs/>
      <w:color w:val="000000"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053C42"/>
    <w:rPr>
      <w:rFonts w:ascii="Arial" w:eastAsia="Times New Roman" w:hAnsi="Arial" w:cs="Arial"/>
      <w:color w:val="000000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55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ladan\Documents\Custom%20Office%20Templates\small-margin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small-margins.dotx</Template>
  <TotalTime>1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Caladan</dc:creator>
  <cp:keywords/>
  <dc:description/>
  <cp:lastModifiedBy>Caladan</cp:lastModifiedBy>
  <cp:revision>1</cp:revision>
  <dcterms:created xsi:type="dcterms:W3CDTF">2014-08-02T11:24:00Z</dcterms:created>
  <dcterms:modified xsi:type="dcterms:W3CDTF">2014-08-02T11:25:00Z</dcterms:modified>
</cp:coreProperties>
</file>