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279D" w:rsidRDefault="00404E2B"/>
    <w:p w:rsidR="00E43299" w:rsidRDefault="00E43299"/>
    <w:p w:rsidR="00404E2B" w:rsidRPr="00404E2B" w:rsidRDefault="00404E2B" w:rsidP="00404E2B">
      <w:pPr>
        <w:shd w:val="clear" w:color="auto" w:fill="FFFFFF"/>
        <w:spacing w:line="480" w:lineRule="atLeast"/>
        <w:outlineLvl w:val="1"/>
        <w:rPr>
          <w:rFonts w:ascii="Tahoma" w:eastAsia="Times New Roman" w:hAnsi="Tahoma" w:cs="Tahoma"/>
          <w:color w:val="8A8375"/>
          <w:sz w:val="33"/>
          <w:szCs w:val="33"/>
        </w:rPr>
      </w:pPr>
      <w:hyperlink r:id="rId5" w:tgtFrame="_blank" w:history="1">
        <w:r w:rsidRPr="00404E2B">
          <w:rPr>
            <w:rFonts w:ascii="Tahoma" w:eastAsia="Times New Roman" w:hAnsi="Tahoma" w:cs="Tahoma"/>
            <w:color w:val="666666"/>
            <w:sz w:val="33"/>
            <w:szCs w:val="33"/>
          </w:rPr>
          <w:t>Mass Shootings: It's Time to Go Back to Institutionalizing the Severely Mentally Ill</w:t>
        </w:r>
      </w:hyperlink>
    </w:p>
    <w:p w:rsidR="00404E2B" w:rsidRPr="00404E2B" w:rsidRDefault="00404E2B" w:rsidP="003614EE">
      <w:pPr>
        <w:numPr>
          <w:ilvl w:val="0"/>
          <w:numId w:val="1"/>
        </w:numPr>
        <w:shd w:val="clear" w:color="auto" w:fill="FFFFFF"/>
        <w:spacing w:line="270" w:lineRule="atLeast"/>
        <w:ind w:left="0"/>
        <w:textAlignment w:val="top"/>
        <w:rPr>
          <w:rFonts w:ascii="Tahoma" w:eastAsia="Times New Roman" w:hAnsi="Tahoma" w:cs="Tahoma"/>
          <w:color w:val="999999"/>
          <w:sz w:val="16"/>
          <w:szCs w:val="16"/>
        </w:rPr>
      </w:pPr>
      <w:r w:rsidRPr="00404E2B">
        <w:rPr>
          <w:rFonts w:ascii="Tahoma" w:eastAsia="Times New Roman" w:hAnsi="Tahoma" w:cs="Tahoma"/>
          <w:color w:val="999999"/>
          <w:sz w:val="16"/>
          <w:szCs w:val="16"/>
        </w:rPr>
        <w:t xml:space="preserve">06/23/2014         9:03 am              </w:t>
      </w:r>
      <w:hyperlink r:id="rId6" w:tgtFrame="_blank" w:history="1">
        <w:r w:rsidRPr="00404E2B">
          <w:rPr>
            <w:rFonts w:ascii="Tahoma" w:eastAsia="Times New Roman" w:hAnsi="Tahoma" w:cs="Tahoma"/>
            <w:b/>
            <w:bCs/>
            <w:color w:val="999999"/>
            <w:sz w:val="16"/>
            <w:szCs w:val="16"/>
          </w:rPr>
          <w:t>The Christian Post</w:t>
        </w:r>
      </w:hyperlink>
    </w:p>
    <w:p w:rsidR="00404E2B" w:rsidRPr="00404E2B" w:rsidRDefault="00404E2B" w:rsidP="00404E2B">
      <w:pPr>
        <w:pStyle w:val="BodyText"/>
        <w:rPr>
          <w:color w:val="auto"/>
        </w:rPr>
      </w:pPr>
      <w:r w:rsidRPr="00404E2B">
        <w:rPr>
          <w:color w:val="auto"/>
        </w:rPr>
        <w:t>The left consistently blames guns for school shootings, while mostly ignoring the big elephant in the room: mental illness. Up until the 1960s, the severely mentally ill were locked up in psychiatric hospitals, for their own good and for the protection of society. The ACLU and the left changed that, by successfully suing to get them released out onto the streets.</w:t>
      </w:r>
    </w:p>
    <w:p w:rsidR="00E43299" w:rsidRDefault="00E43299"/>
    <w:p w:rsidR="00404E2B" w:rsidRDefault="00404E2B">
      <w:r w:rsidRPr="00404E2B">
        <w:t>So now, they make up much of our homeless population. From there, many have predictably ended up in our prison system. The rate of mental illness in U.S. prisons is five times greater than in the regular population, and people with serious mental illness are three to four times more likely to be violent than others.</w:t>
      </w:r>
    </w:p>
    <w:p w:rsidR="00404E2B" w:rsidRDefault="00404E2B"/>
    <w:p w:rsidR="00404E2B" w:rsidRDefault="00404E2B">
      <w:hyperlink r:id="rId7" w:history="1">
        <w:r w:rsidRPr="00404E2B">
          <w:rPr>
            <w:rStyle w:val="Hyperlink"/>
          </w:rPr>
          <w:t>Read more</w:t>
        </w:r>
      </w:hyperlink>
      <w:bookmarkStart w:id="0" w:name="_GoBack"/>
      <w:bookmarkEnd w:id="0"/>
    </w:p>
    <w:sectPr w:rsidR="00404E2B" w:rsidSect="00E4329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A013FD"/>
    <w:multiLevelType w:val="multilevel"/>
    <w:tmpl w:val="F28C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E2B"/>
    <w:rsid w:val="000133A6"/>
    <w:rsid w:val="00027E64"/>
    <w:rsid w:val="000A2515"/>
    <w:rsid w:val="000A7764"/>
    <w:rsid w:val="000D36A1"/>
    <w:rsid w:val="000E4E2D"/>
    <w:rsid w:val="000E7B9D"/>
    <w:rsid w:val="00103B2A"/>
    <w:rsid w:val="00155C82"/>
    <w:rsid w:val="001A3FDD"/>
    <w:rsid w:val="001F28D1"/>
    <w:rsid w:val="00210F64"/>
    <w:rsid w:val="002174C9"/>
    <w:rsid w:val="00234484"/>
    <w:rsid w:val="00255CEE"/>
    <w:rsid w:val="002811B8"/>
    <w:rsid w:val="003A4E69"/>
    <w:rsid w:val="003D112C"/>
    <w:rsid w:val="003E257C"/>
    <w:rsid w:val="003F1563"/>
    <w:rsid w:val="00404E2B"/>
    <w:rsid w:val="00442461"/>
    <w:rsid w:val="00445992"/>
    <w:rsid w:val="0045205F"/>
    <w:rsid w:val="00475242"/>
    <w:rsid w:val="004856F8"/>
    <w:rsid w:val="0048734A"/>
    <w:rsid w:val="00494AF1"/>
    <w:rsid w:val="00494C4C"/>
    <w:rsid w:val="004E3A65"/>
    <w:rsid w:val="00522F93"/>
    <w:rsid w:val="00523F60"/>
    <w:rsid w:val="00592B25"/>
    <w:rsid w:val="00643431"/>
    <w:rsid w:val="006571C1"/>
    <w:rsid w:val="00675099"/>
    <w:rsid w:val="00681E18"/>
    <w:rsid w:val="00683C83"/>
    <w:rsid w:val="006B77A4"/>
    <w:rsid w:val="006F3985"/>
    <w:rsid w:val="0070308B"/>
    <w:rsid w:val="007626E8"/>
    <w:rsid w:val="00767A1D"/>
    <w:rsid w:val="00777E5F"/>
    <w:rsid w:val="00783D8E"/>
    <w:rsid w:val="00790AC9"/>
    <w:rsid w:val="007B1C1E"/>
    <w:rsid w:val="007B3EA1"/>
    <w:rsid w:val="007D0B02"/>
    <w:rsid w:val="00820780"/>
    <w:rsid w:val="00833FCB"/>
    <w:rsid w:val="00873391"/>
    <w:rsid w:val="00885795"/>
    <w:rsid w:val="008B62AF"/>
    <w:rsid w:val="008D522D"/>
    <w:rsid w:val="008F38F2"/>
    <w:rsid w:val="00903015"/>
    <w:rsid w:val="0092439B"/>
    <w:rsid w:val="00952F0B"/>
    <w:rsid w:val="009B48B5"/>
    <w:rsid w:val="00A007C8"/>
    <w:rsid w:val="00A10F7C"/>
    <w:rsid w:val="00A321C9"/>
    <w:rsid w:val="00A73AC6"/>
    <w:rsid w:val="00A967AC"/>
    <w:rsid w:val="00A96CE1"/>
    <w:rsid w:val="00A97767"/>
    <w:rsid w:val="00AA7BCF"/>
    <w:rsid w:val="00AB73B0"/>
    <w:rsid w:val="00AD1BCA"/>
    <w:rsid w:val="00AE78B9"/>
    <w:rsid w:val="00B35A2F"/>
    <w:rsid w:val="00B36026"/>
    <w:rsid w:val="00B852BC"/>
    <w:rsid w:val="00BD34FC"/>
    <w:rsid w:val="00BD53AC"/>
    <w:rsid w:val="00BD707F"/>
    <w:rsid w:val="00BF3FBA"/>
    <w:rsid w:val="00C43034"/>
    <w:rsid w:val="00C536BB"/>
    <w:rsid w:val="00CA75F8"/>
    <w:rsid w:val="00CB0505"/>
    <w:rsid w:val="00D04F5E"/>
    <w:rsid w:val="00D21C64"/>
    <w:rsid w:val="00D30B20"/>
    <w:rsid w:val="00D65C12"/>
    <w:rsid w:val="00DC7142"/>
    <w:rsid w:val="00E04547"/>
    <w:rsid w:val="00E05CBC"/>
    <w:rsid w:val="00E2590D"/>
    <w:rsid w:val="00E35CE5"/>
    <w:rsid w:val="00E400E6"/>
    <w:rsid w:val="00E43299"/>
    <w:rsid w:val="00E6775E"/>
    <w:rsid w:val="00E73C2D"/>
    <w:rsid w:val="00E77F45"/>
    <w:rsid w:val="00E8537D"/>
    <w:rsid w:val="00ED7D87"/>
    <w:rsid w:val="00EE53EF"/>
    <w:rsid w:val="00F765BB"/>
    <w:rsid w:val="00FA284A"/>
    <w:rsid w:val="00FE2652"/>
    <w:rsid w:val="00FF7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BE2564-C00E-42EF-8E8F-19F51BB26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04E2B"/>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04E2B"/>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404E2B"/>
    <w:rPr>
      <w:color w:val="0000FF"/>
      <w:u w:val="single"/>
    </w:rPr>
  </w:style>
  <w:style w:type="character" w:customStyle="1" w:styleId="apple-converted-space">
    <w:name w:val="apple-converted-space"/>
    <w:basedOn w:val="DefaultParagraphFont"/>
    <w:rsid w:val="00404E2B"/>
  </w:style>
  <w:style w:type="paragraph" w:styleId="BodyText">
    <w:name w:val="Body Text"/>
    <w:basedOn w:val="Normal"/>
    <w:link w:val="BodyTextChar"/>
    <w:uiPriority w:val="99"/>
    <w:unhideWhenUsed/>
    <w:rsid w:val="00404E2B"/>
    <w:pPr>
      <w:shd w:val="clear" w:color="auto" w:fill="FFFFFF"/>
    </w:pPr>
    <w:rPr>
      <w:rFonts w:ascii="inherit" w:eastAsia="Times New Roman" w:hAnsi="inherit" w:cs="Tahoma"/>
      <w:color w:val="666666"/>
      <w:sz w:val="21"/>
      <w:szCs w:val="21"/>
    </w:rPr>
  </w:style>
  <w:style w:type="character" w:customStyle="1" w:styleId="BodyTextChar">
    <w:name w:val="Body Text Char"/>
    <w:basedOn w:val="DefaultParagraphFont"/>
    <w:link w:val="BodyText"/>
    <w:uiPriority w:val="99"/>
    <w:rsid w:val="00404E2B"/>
    <w:rPr>
      <w:rFonts w:ascii="inherit" w:eastAsia="Times New Roman" w:hAnsi="inherit" w:cs="Tahoma"/>
      <w:color w:val="666666"/>
      <w:sz w:val="21"/>
      <w:szCs w:val="21"/>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834159">
      <w:bodyDiv w:val="1"/>
      <w:marLeft w:val="0"/>
      <w:marRight w:val="0"/>
      <w:marTop w:val="0"/>
      <w:marBottom w:val="0"/>
      <w:divBdr>
        <w:top w:val="none" w:sz="0" w:space="0" w:color="auto"/>
        <w:left w:val="none" w:sz="0" w:space="0" w:color="auto"/>
        <w:bottom w:val="none" w:sz="0" w:space="0" w:color="auto"/>
        <w:right w:val="none" w:sz="0" w:space="0" w:color="auto"/>
      </w:divBdr>
      <w:divsChild>
        <w:div w:id="1883323592">
          <w:marLeft w:val="0"/>
          <w:marRight w:val="0"/>
          <w:marTop w:val="375"/>
          <w:marBottom w:val="0"/>
          <w:divBdr>
            <w:top w:val="none" w:sz="0" w:space="0" w:color="auto"/>
            <w:left w:val="none" w:sz="0" w:space="0" w:color="auto"/>
            <w:bottom w:val="none" w:sz="0" w:space="0" w:color="auto"/>
            <w:right w:val="none" w:sz="0" w:space="0" w:color="auto"/>
          </w:divBdr>
        </w:div>
        <w:div w:id="116995056">
          <w:marLeft w:val="0"/>
          <w:marRight w:val="0"/>
          <w:marTop w:val="0"/>
          <w:marBottom w:val="0"/>
          <w:divBdr>
            <w:top w:val="none" w:sz="0" w:space="0" w:color="auto"/>
            <w:left w:val="none" w:sz="0" w:space="0" w:color="auto"/>
            <w:bottom w:val="none" w:sz="0" w:space="0" w:color="auto"/>
            <w:right w:val="none" w:sz="0" w:space="0" w:color="auto"/>
          </w:divBdr>
          <w:divsChild>
            <w:div w:id="171222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06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hristianpost.com/news/mass-shootings-its-time-to-go-back-to-institutionalizing-the-severely-mentally-ill-1220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ristianpost.com/" TargetMode="External"/><Relationship Id="rId5" Type="http://schemas.openxmlformats.org/officeDocument/2006/relationships/hyperlink" Target="http://www.christianpost.com/news/mass-shootings-its-time-to-go-back-to-institutionalizing-the-severely-mentally-ill-122015/"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adan\Documents\Custom%20Office%20Templates\small-margin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small-margins.dotx</Template>
  <TotalTime>2</TotalTime>
  <Pages>1</Pages>
  <Words>178</Words>
  <Characters>1017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Caladan</dc:creator>
  <cp:keywords/>
  <dc:description/>
  <cp:lastModifiedBy>Caladan</cp:lastModifiedBy>
  <cp:revision>1</cp:revision>
  <dcterms:created xsi:type="dcterms:W3CDTF">2014-06-23T15:20:00Z</dcterms:created>
  <dcterms:modified xsi:type="dcterms:W3CDTF">2014-06-23T15:22:00Z</dcterms:modified>
</cp:coreProperties>
</file>