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685" w:rsidRPr="008D6DA6" w:rsidRDefault="008D6DA6">
      <w:pPr>
        <w:rPr>
          <w:b/>
        </w:rPr>
      </w:pPr>
      <w:r w:rsidRPr="008D6DA6">
        <w:rPr>
          <w:b/>
        </w:rPr>
        <w:t>First Importance: the Resurrection of Jesus Christ</w:t>
      </w:r>
      <w:r w:rsidRPr="008D6DA6">
        <w:rPr>
          <w:b/>
        </w:rPr>
        <w:t xml:space="preserve">. </w:t>
      </w:r>
    </w:p>
    <w:p w:rsidR="008D6DA6" w:rsidRDefault="008D6DA6">
      <w:r>
        <w:t>Three significant realities of the resurrection:</w:t>
      </w:r>
    </w:p>
    <w:p w:rsidR="008D6DA6" w:rsidRDefault="008D6DA6">
      <w:r>
        <w:t>#1 reality of the resurrection of Jesus Christ: the tomb</w:t>
      </w:r>
    </w:p>
    <w:p w:rsidR="008D6DA6" w:rsidRDefault="008D6DA6">
      <w:r>
        <w:t>#2 reality of the resurrection of Jesus Christ: seen after deat</w:t>
      </w:r>
      <w:r>
        <w:t>h</w:t>
      </w:r>
    </w:p>
    <w:p w:rsidR="008D6DA6" w:rsidRDefault="008D6DA6">
      <w:r>
        <w:t>#3 reality of the resurrection of Jesus Christ: fulfillment of 354 prophecies</w:t>
      </w:r>
    </w:p>
    <w:p w:rsidR="00DB3685" w:rsidRDefault="00DB3685">
      <w:bookmarkStart w:id="0" w:name="_GoBack"/>
      <w:bookmarkEnd w:id="0"/>
    </w:p>
    <w:sectPr w:rsidR="00DB3685" w:rsidSect="00DB368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DA6"/>
    <w:rsid w:val="000133A6"/>
    <w:rsid w:val="00027E64"/>
    <w:rsid w:val="000A2515"/>
    <w:rsid w:val="000A7764"/>
    <w:rsid w:val="000D36A1"/>
    <w:rsid w:val="000E4E2D"/>
    <w:rsid w:val="000E7B9D"/>
    <w:rsid w:val="00103B2A"/>
    <w:rsid w:val="00155C82"/>
    <w:rsid w:val="001A3FDD"/>
    <w:rsid w:val="001F28D1"/>
    <w:rsid w:val="00210F64"/>
    <w:rsid w:val="002174C9"/>
    <w:rsid w:val="00234484"/>
    <w:rsid w:val="00255CEE"/>
    <w:rsid w:val="002811B8"/>
    <w:rsid w:val="003A4E69"/>
    <w:rsid w:val="003D112C"/>
    <w:rsid w:val="003E257C"/>
    <w:rsid w:val="003F1563"/>
    <w:rsid w:val="00442461"/>
    <w:rsid w:val="00445992"/>
    <w:rsid w:val="0045205F"/>
    <w:rsid w:val="00475242"/>
    <w:rsid w:val="004856F8"/>
    <w:rsid w:val="0048734A"/>
    <w:rsid w:val="00494AF1"/>
    <w:rsid w:val="00494C4C"/>
    <w:rsid w:val="004E3A65"/>
    <w:rsid w:val="00522F93"/>
    <w:rsid w:val="00523F60"/>
    <w:rsid w:val="00592B25"/>
    <w:rsid w:val="00643431"/>
    <w:rsid w:val="006571C1"/>
    <w:rsid w:val="00675099"/>
    <w:rsid w:val="00681E18"/>
    <w:rsid w:val="00683C83"/>
    <w:rsid w:val="006B77A4"/>
    <w:rsid w:val="006F3985"/>
    <w:rsid w:val="0070308B"/>
    <w:rsid w:val="007626E8"/>
    <w:rsid w:val="00767A1D"/>
    <w:rsid w:val="00777E5F"/>
    <w:rsid w:val="00783D8E"/>
    <w:rsid w:val="00790AC9"/>
    <w:rsid w:val="007B1C1E"/>
    <w:rsid w:val="007B3EA1"/>
    <w:rsid w:val="007D0B02"/>
    <w:rsid w:val="00820780"/>
    <w:rsid w:val="00833FCB"/>
    <w:rsid w:val="00873391"/>
    <w:rsid w:val="00885795"/>
    <w:rsid w:val="008B62AF"/>
    <w:rsid w:val="008D522D"/>
    <w:rsid w:val="008D6DA6"/>
    <w:rsid w:val="008F38F2"/>
    <w:rsid w:val="00903015"/>
    <w:rsid w:val="0092439B"/>
    <w:rsid w:val="00952F0B"/>
    <w:rsid w:val="009B48B5"/>
    <w:rsid w:val="00A007C8"/>
    <w:rsid w:val="00A10F7C"/>
    <w:rsid w:val="00A321C9"/>
    <w:rsid w:val="00A73AC6"/>
    <w:rsid w:val="00A967AC"/>
    <w:rsid w:val="00A96CE1"/>
    <w:rsid w:val="00A97767"/>
    <w:rsid w:val="00AA7BCF"/>
    <w:rsid w:val="00AB73B0"/>
    <w:rsid w:val="00AD1BCA"/>
    <w:rsid w:val="00AE78B9"/>
    <w:rsid w:val="00B35A2F"/>
    <w:rsid w:val="00B36026"/>
    <w:rsid w:val="00B852BC"/>
    <w:rsid w:val="00BD34FC"/>
    <w:rsid w:val="00BD53AC"/>
    <w:rsid w:val="00BD707F"/>
    <w:rsid w:val="00BF3FBA"/>
    <w:rsid w:val="00C43034"/>
    <w:rsid w:val="00C536BB"/>
    <w:rsid w:val="00CA75F8"/>
    <w:rsid w:val="00CB0505"/>
    <w:rsid w:val="00D04F5E"/>
    <w:rsid w:val="00D21C64"/>
    <w:rsid w:val="00D30B20"/>
    <w:rsid w:val="00D65C12"/>
    <w:rsid w:val="00DB3685"/>
    <w:rsid w:val="00DC7142"/>
    <w:rsid w:val="00E04547"/>
    <w:rsid w:val="00E05CBC"/>
    <w:rsid w:val="00E2590D"/>
    <w:rsid w:val="00E35CE5"/>
    <w:rsid w:val="00E400E6"/>
    <w:rsid w:val="00E6775E"/>
    <w:rsid w:val="00E73C2D"/>
    <w:rsid w:val="00E77F45"/>
    <w:rsid w:val="00E8537D"/>
    <w:rsid w:val="00ED7D87"/>
    <w:rsid w:val="00EE53EF"/>
    <w:rsid w:val="00F765BB"/>
    <w:rsid w:val="00FA284A"/>
    <w:rsid w:val="00FE2652"/>
    <w:rsid w:val="00FF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7CEAAA-0C21-47C8-82AF-0AB6DAFBD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ladan\Documents\Custom%20Office%20Templates\D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Date.dotx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Caladan</dc:creator>
  <cp:keywords/>
  <dc:description/>
  <cp:lastModifiedBy>Caladan</cp:lastModifiedBy>
  <cp:revision>1</cp:revision>
  <dcterms:created xsi:type="dcterms:W3CDTF">2015-04-05T11:03:00Z</dcterms:created>
  <dcterms:modified xsi:type="dcterms:W3CDTF">2015-04-05T11:04:00Z</dcterms:modified>
</cp:coreProperties>
</file>